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91C5A" w14:textId="4C5EA051" w:rsidR="00416523" w:rsidRPr="00FB472D" w:rsidRDefault="00416523" w:rsidP="00D24979">
      <w:pPr>
        <w:pStyle w:val="Default"/>
        <w:spacing w:before="300" w:after="240"/>
        <w:ind w:right="278"/>
        <w:jc w:val="center"/>
        <w:rPr>
          <w:rFonts w:ascii="Calibri Light" w:eastAsiaTheme="minorEastAsia" w:hAnsi="Calibri Light" w:cs="Calibri Light"/>
          <w:sz w:val="32"/>
          <w:szCs w:val="32"/>
          <w:lang w:val="en-GB"/>
        </w:rPr>
      </w:pPr>
      <w:bookmarkStart w:id="1" w:name="_GoBack"/>
      <w:bookmarkEnd w:id="1"/>
      <w:r w:rsidRPr="00FB472D">
        <w:rPr>
          <w:rFonts w:ascii="Calibri Light" w:eastAsiaTheme="minorEastAsia" w:hAnsi="Calibri Light" w:cs="Calibri Light"/>
          <w:b/>
          <w:bCs/>
          <w:sz w:val="36"/>
          <w:szCs w:val="36"/>
          <w:lang w:val="en-GB"/>
        </w:rPr>
        <w:t xml:space="preserve">EU SME Pavilion </w:t>
      </w:r>
      <w:r w:rsidR="00FB472D" w:rsidRPr="00FB472D">
        <w:rPr>
          <w:rFonts w:ascii="Calibri Light" w:eastAsiaTheme="minorEastAsia" w:hAnsi="Calibri Light" w:cs="Calibri Light"/>
          <w:b/>
          <w:bCs/>
          <w:sz w:val="36"/>
          <w:szCs w:val="36"/>
          <w:lang w:val="en-GB"/>
        </w:rPr>
        <w:t>– 2021 CIFF (14-18 September 2021, Shanghai)</w:t>
      </w:r>
    </w:p>
    <w:p w14:paraId="626F83F7" w14:textId="35B7C8B6" w:rsidR="00FF48B5" w:rsidRPr="00FB472D" w:rsidRDefault="00FB472D" w:rsidP="00E64543">
      <w:pPr>
        <w:pStyle w:val="Default"/>
        <w:spacing w:before="120" w:after="240"/>
        <w:ind w:right="278"/>
        <w:jc w:val="center"/>
        <w:rPr>
          <w:rFonts w:ascii="Calibri Light" w:eastAsiaTheme="minorEastAsia" w:hAnsi="Calibri Light" w:cs="Calibri Light"/>
          <w:i/>
          <w:iCs/>
          <w:sz w:val="32"/>
          <w:szCs w:val="32"/>
        </w:rPr>
      </w:pPr>
      <w:r w:rsidRPr="00FB472D">
        <w:rPr>
          <w:rFonts w:ascii="Calibri Light" w:eastAsiaTheme="minorEastAsia" w:hAnsi="Calibri Light" w:cs="Calibri Light"/>
          <w:i/>
          <w:iCs/>
          <w:sz w:val="36"/>
          <w:szCs w:val="36"/>
        </w:rPr>
        <w:t>Application Form</w:t>
      </w:r>
      <w:r w:rsidR="00A501A6">
        <w:rPr>
          <w:rFonts w:ascii="Calibri Light" w:eastAsiaTheme="minorEastAsia" w:hAnsi="Calibri Light" w:cs="Calibri Light"/>
          <w:i/>
          <w:iCs/>
          <w:sz w:val="36"/>
          <w:szCs w:val="36"/>
        </w:rPr>
        <w:t xml:space="preserve"> – all fields are mandatory</w:t>
      </w:r>
    </w:p>
    <w:p w14:paraId="1704D9D4" w14:textId="65392FFF" w:rsidR="000715AA" w:rsidRPr="00FB472D" w:rsidRDefault="000715AA" w:rsidP="000715AA">
      <w:pPr>
        <w:pStyle w:val="Default"/>
        <w:spacing w:before="0"/>
        <w:ind w:left="720" w:right="278" w:hanging="360"/>
        <w:jc w:val="center"/>
        <w:rPr>
          <w:rFonts w:ascii="Calibri Light" w:eastAsiaTheme="minorEastAsia" w:hAnsi="Calibri Light" w:cs="Calibri Light"/>
          <w:sz w:val="10"/>
          <w:szCs w:val="10"/>
        </w:rPr>
      </w:pPr>
    </w:p>
    <w:tbl>
      <w:tblPr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134"/>
        <w:gridCol w:w="1559"/>
        <w:gridCol w:w="1559"/>
        <w:gridCol w:w="851"/>
        <w:gridCol w:w="2126"/>
      </w:tblGrid>
      <w:tr w:rsidR="004726D3" w:rsidRPr="00FB472D" w14:paraId="189C0F85" w14:textId="77777777" w:rsidTr="00CC21BC">
        <w:trPr>
          <w:trHeight w:val="180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D56BF9" w14:textId="3770F181" w:rsidR="004726D3" w:rsidRPr="004726D3" w:rsidRDefault="004726D3" w:rsidP="00CC21BC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Company information</w:t>
            </w:r>
          </w:p>
        </w:tc>
      </w:tr>
      <w:tr w:rsidR="000715AA" w:rsidRPr="00FB472D" w14:paraId="16C6794F" w14:textId="77777777" w:rsidTr="007F5682">
        <w:trPr>
          <w:trHeight w:val="494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A36C88" w14:textId="77777777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Company name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8754A1" w14:textId="77777777" w:rsidR="000715AA" w:rsidRPr="00FB472D" w:rsidRDefault="000715AA" w:rsidP="000715AA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0715AA" w:rsidRPr="00FB472D" w14:paraId="070F541B" w14:textId="77777777" w:rsidTr="00C67BA6">
        <w:trPr>
          <w:trHeight w:val="182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2896DA" w14:textId="5833950A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Company’s 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ountry of 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o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rigin</w:t>
            </w:r>
          </w:p>
          <w:p w14:paraId="4B300A27" w14:textId="77777777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0255A9" w14:textId="77777777" w:rsidR="000715AA" w:rsidRPr="00FB472D" w:rsidRDefault="000715AA" w:rsidP="000715AA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9CDF8E" w14:textId="424D7469" w:rsidR="000715AA" w:rsidRPr="00FB472D" w:rsidRDefault="00C67BA6" w:rsidP="000715AA">
            <w:pPr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Products already in China?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BB9734" w14:textId="77777777" w:rsidR="00C67BA6" w:rsidRPr="004726D3" w:rsidRDefault="000477F8" w:rsidP="00C67BA6">
            <w:pPr>
              <w:jc w:val="center"/>
              <w:rPr>
                <w:rFonts w:ascii="Calibri Light" w:hAnsi="Calibri Light" w:cs="Calibri Light"/>
                <w:b/>
                <w:bCs/>
                <w:color w:val="548DD4" w:themeColor="text2" w:themeTint="99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44532830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C67BA6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C67BA6" w:rsidRPr="004726D3">
              <w:rPr>
                <w:sz w:val="20"/>
                <w:szCs w:val="20"/>
              </w:rPr>
              <w:t xml:space="preserve"> </w:t>
            </w:r>
            <w:r w:rsidR="00C67BA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67BA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Yes  </w:t>
            </w:r>
          </w:p>
          <w:p w14:paraId="76391609" w14:textId="52A4869F" w:rsidR="000715AA" w:rsidRPr="00FB472D" w:rsidRDefault="000477F8" w:rsidP="00C67BA6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200296121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C67BA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C67BA6" w:rsidRPr="004726D3">
              <w:rPr>
                <w:sz w:val="20"/>
                <w:szCs w:val="20"/>
              </w:rPr>
              <w:t xml:space="preserve"> </w:t>
            </w:r>
            <w:r w:rsidR="00C67BA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67BA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No</w:t>
            </w:r>
          </w:p>
        </w:tc>
      </w:tr>
      <w:tr w:rsidR="00E64543" w:rsidRPr="00FB472D" w14:paraId="4AA5DCD1" w14:textId="77777777" w:rsidTr="00CC21BC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7E594F" w14:textId="77777777" w:rsidR="00E64543" w:rsidRPr="00C163C8" w:rsidRDefault="00E6454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Company address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3523AA" w14:textId="77777777" w:rsidR="00E64543" w:rsidRPr="00FB472D" w:rsidRDefault="00E6454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0715AA" w:rsidRPr="00FB472D" w14:paraId="2028EEB5" w14:textId="77777777" w:rsidTr="00FB472D">
        <w:trPr>
          <w:trHeight w:val="18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DEFDA1" w14:textId="77777777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Number of employees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B4DA55" w14:textId="5E177E4E" w:rsidR="000715AA" w:rsidRPr="004726D3" w:rsidRDefault="000477F8" w:rsidP="000715AA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45320061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Less than 50</w:t>
            </w:r>
            <w:r w:rsidR="001A7AF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  <w:sdt>
              <w:sdtPr>
                <w:rPr>
                  <w:sz w:val="20"/>
                  <w:szCs w:val="20"/>
                </w:rPr>
                <w:id w:val="-209099412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Less than 250     </w:t>
            </w:r>
            <w:r w:rsidR="001A7AF6" w:rsidRPr="004726D3">
              <w:rPr>
                <w:rFonts w:ascii="Calibri Light" w:hAnsi="Calibri Light" w:cs="Calibri Light"/>
                <w:sz w:val="20"/>
                <w:szCs w:val="20"/>
              </w:rPr>
              <w:t xml:space="preserve">      </w:t>
            </w:r>
            <w:sdt>
              <w:sdtPr>
                <w:rPr>
                  <w:sz w:val="20"/>
                  <w:szCs w:val="20"/>
                </w:rPr>
                <w:id w:val="-279104454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More than 250</w:t>
            </w:r>
          </w:p>
        </w:tc>
      </w:tr>
      <w:tr w:rsidR="000715AA" w:rsidRPr="00FB472D" w14:paraId="6B93BDFE" w14:textId="77777777" w:rsidTr="00FB472D">
        <w:trPr>
          <w:trHeight w:val="18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5A6AF2" w14:textId="3FAE549E" w:rsidR="000715AA" w:rsidRPr="001A7AF6" w:rsidRDefault="001A7AF6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Company turnover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C5B3E8" w14:textId="6DAB51BF" w:rsidR="000715AA" w:rsidRPr="004726D3" w:rsidRDefault="000477F8" w:rsidP="000715AA">
            <w:pPr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168521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Less than EUR 10 </w:t>
            </w:r>
            <w:proofErr w:type="spellStart"/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mio</w:t>
            </w:r>
            <w:proofErr w:type="spellEnd"/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. </w:t>
            </w:r>
            <w:r w:rsidR="001A7AF6" w:rsidRPr="004726D3">
              <w:rPr>
                <w:rFonts w:ascii="Calibri Light" w:hAnsi="Calibri Light" w:cs="Calibri Light"/>
                <w:sz w:val="20"/>
                <w:szCs w:val="20"/>
              </w:rPr>
              <w:t xml:space="preserve">    </w:t>
            </w:r>
            <w:sdt>
              <w:sdtPr>
                <w:rPr>
                  <w:sz w:val="20"/>
                  <w:szCs w:val="20"/>
                </w:rPr>
                <w:id w:val="199984132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Less than EUR 50 </w:t>
            </w:r>
            <w:proofErr w:type="spellStart"/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mio</w:t>
            </w:r>
            <w:proofErr w:type="spellEnd"/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.  </w:t>
            </w:r>
            <w:r w:rsidR="001A7AF6" w:rsidRPr="004726D3">
              <w:rPr>
                <w:rFonts w:ascii="Calibri Light" w:hAnsi="Calibri Light" w:cs="Calibri Light"/>
                <w:sz w:val="20"/>
                <w:szCs w:val="20"/>
              </w:rPr>
              <w:t xml:space="preserve">   </w:t>
            </w:r>
            <w:sdt>
              <w:sdtPr>
                <w:rPr>
                  <w:sz w:val="20"/>
                  <w:szCs w:val="20"/>
                </w:rPr>
                <w:id w:val="-120138843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More than EUR 50 </w:t>
            </w:r>
            <w:proofErr w:type="spellStart"/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mio</w:t>
            </w:r>
            <w:proofErr w:type="spellEnd"/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.  </w:t>
            </w:r>
          </w:p>
        </w:tc>
      </w:tr>
      <w:tr w:rsidR="000715AA" w:rsidRPr="00FB472D" w14:paraId="0ADDFA4A" w14:textId="77777777" w:rsidTr="00C67BA6">
        <w:trPr>
          <w:trHeight w:val="861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ECBD13" w14:textId="6AE250EA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Sector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/industries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involved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1E48DD" w14:textId="5E134BFC" w:rsidR="000715AA" w:rsidRPr="004726D3" w:rsidRDefault="004726D3" w:rsidP="00C67BA6">
            <w:pPr>
              <w:rPr>
                <w:rFonts w:ascii="Calibri Light" w:hAnsi="Calibri Light" w:cs="Calibri Light"/>
                <w:i/>
                <w:iCs/>
              </w:rPr>
            </w:pPr>
            <w:r w:rsidRPr="00D04820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Relevant to CIIF – Energy-saving and Industrial Accessory Show</w:t>
            </w:r>
          </w:p>
        </w:tc>
      </w:tr>
      <w:tr w:rsidR="004726D3" w:rsidRPr="00FB472D" w14:paraId="3511B3E0" w14:textId="77777777" w:rsidTr="007F5682">
        <w:trPr>
          <w:trHeight w:val="221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222346" w14:textId="77777777" w:rsidR="004726D3" w:rsidRPr="001A7AF6" w:rsidRDefault="004726D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Brief company introduction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B01491" w14:textId="77777777" w:rsidR="004726D3" w:rsidRPr="00FB472D" w:rsidRDefault="004726D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4726D3" w:rsidRPr="00FB472D" w14:paraId="4E699FD2" w14:textId="77777777" w:rsidTr="00CC21BC">
        <w:trPr>
          <w:trHeight w:val="195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D5DC19" w14:textId="7EA2114D" w:rsidR="004726D3" w:rsidRPr="004726D3" w:rsidRDefault="00C163C8" w:rsidP="00CC21BC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Contact information</w:t>
            </w:r>
          </w:p>
        </w:tc>
      </w:tr>
      <w:tr w:rsidR="004726D3" w:rsidRPr="00FB472D" w14:paraId="7C096229" w14:textId="77777777" w:rsidTr="00C163C8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610FB7" w14:textId="77777777" w:rsidR="004726D3" w:rsidRPr="00FB472D" w:rsidRDefault="004726D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Contact 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p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erson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A4CE00" w14:textId="77777777" w:rsidR="004726D3" w:rsidRPr="00FB472D" w:rsidRDefault="004726D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7FACC5" w14:textId="77777777" w:rsidR="004726D3" w:rsidRPr="00FB472D" w:rsidRDefault="004726D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Position 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13C214" w14:textId="77777777" w:rsidR="004726D3" w:rsidRPr="00FB472D" w:rsidRDefault="004726D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4726D3" w:rsidRPr="00FB472D" w14:paraId="3DF69166" w14:textId="77777777" w:rsidTr="00C163C8">
        <w:trPr>
          <w:trHeight w:val="18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07CA7D" w14:textId="20D2FA3C" w:rsidR="004726D3" w:rsidRPr="00FB472D" w:rsidRDefault="004726D3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Company </w:t>
            </w:r>
            <w:r w:rsidR="00A501A6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website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EFE02C" w14:textId="77777777" w:rsidR="004726D3" w:rsidRPr="00FB472D" w:rsidRDefault="004726D3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77CBC1" w14:textId="1EAFF2A3" w:rsidR="004726D3" w:rsidRPr="00FB472D" w:rsidRDefault="00A501A6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Company phone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D087CD" w14:textId="669BCB8D" w:rsidR="004726D3" w:rsidRPr="00E64543" w:rsidRDefault="004726D3" w:rsidP="00CC21BC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</w:p>
        </w:tc>
      </w:tr>
      <w:tr w:rsidR="00A501A6" w:rsidRPr="00FB472D" w14:paraId="15FAF95A" w14:textId="77777777" w:rsidTr="00D9777E">
        <w:trPr>
          <w:trHeight w:val="19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04E8AA" w14:textId="62BAD836" w:rsidR="00A501A6" w:rsidRPr="00C163C8" w:rsidRDefault="00A501A6" w:rsidP="00CC21BC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17AAA9" w14:textId="1F33861C" w:rsidR="00A501A6" w:rsidRPr="00FB472D" w:rsidRDefault="00A501A6" w:rsidP="00CC21BC">
            <w:pPr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726D3" w:rsidRPr="00FB472D" w14:paraId="0EB5BB73" w14:textId="77777777" w:rsidTr="00CC21BC">
        <w:trPr>
          <w:trHeight w:val="195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DBD636" w14:textId="254FB330" w:rsidR="004726D3" w:rsidRPr="004726D3" w:rsidRDefault="004726D3" w:rsidP="00CC21BC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>Mandatory information on CIIF</w:t>
            </w:r>
          </w:p>
        </w:tc>
      </w:tr>
      <w:tr w:rsidR="00C67BA6" w:rsidRPr="00FB472D" w14:paraId="325AC2D5" w14:textId="77777777" w:rsidTr="00E20C67">
        <w:trPr>
          <w:trHeight w:val="585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D79E9C" w14:textId="77777777" w:rsidR="00C67BA6" w:rsidRPr="00FB472D" w:rsidRDefault="00C67BA6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Previous Participation to other CIIF editions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F93098" w14:textId="2098386D" w:rsidR="00C67BA6" w:rsidRPr="004726D3" w:rsidRDefault="000477F8" w:rsidP="000715AA">
            <w:pPr>
              <w:jc w:val="center"/>
              <w:rPr>
                <w:rFonts w:ascii="Calibri Light" w:hAnsi="Calibri Light" w:cs="Calibri Light"/>
                <w:b/>
                <w:bCs/>
                <w:color w:val="548DD4" w:themeColor="text2" w:themeTint="99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56869055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C67BA6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C67BA6" w:rsidRPr="004726D3">
              <w:rPr>
                <w:sz w:val="20"/>
                <w:szCs w:val="20"/>
              </w:rPr>
              <w:t xml:space="preserve"> </w:t>
            </w:r>
            <w:r w:rsidR="00C67BA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67BA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Yes  </w:t>
            </w:r>
          </w:p>
          <w:p w14:paraId="6AEC8336" w14:textId="539179C4" w:rsidR="00C67BA6" w:rsidRPr="00FB472D" w:rsidRDefault="000477F8" w:rsidP="000715AA">
            <w:pPr>
              <w:jc w:val="center"/>
              <w:rPr>
                <w:rFonts w:ascii="Calibri Light" w:hAnsi="Calibri Light" w:cs="Calibri Light"/>
              </w:rPr>
            </w:pPr>
            <w:sdt>
              <w:sdtPr>
                <w:rPr>
                  <w:sz w:val="20"/>
                  <w:szCs w:val="20"/>
                </w:rPr>
                <w:id w:val="-615454900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C67BA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C67BA6" w:rsidRPr="004726D3">
              <w:rPr>
                <w:sz w:val="20"/>
                <w:szCs w:val="20"/>
              </w:rPr>
              <w:t xml:space="preserve"> </w:t>
            </w:r>
            <w:r w:rsidR="00C67BA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67BA6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0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78E5E8" w14:textId="440D6D5E" w:rsidR="00C67BA6" w:rsidRDefault="00C67BA6" w:rsidP="000715AA">
            <w:pPr>
              <w:rPr>
                <w:rFonts w:ascii="Calibri Light" w:hAnsi="Calibri Light" w:cs="Calibri Light"/>
                <w:i/>
                <w:iCs/>
                <w:color w:val="000000" w:themeColor="text1"/>
                <w:sz w:val="18"/>
                <w:szCs w:val="18"/>
              </w:rPr>
            </w:pPr>
            <w:r w:rsidRPr="00964690">
              <w:rPr>
                <w:rFonts w:ascii="Calibri Light" w:hAnsi="Calibri Light" w:cs="Calibri Light"/>
                <w:i/>
                <w:iCs/>
                <w:color w:val="000000" w:themeColor="text1"/>
                <w:sz w:val="18"/>
                <w:szCs w:val="18"/>
              </w:rPr>
              <w:t>If yes, please specify year and thematic area</w:t>
            </w:r>
          </w:p>
          <w:p w14:paraId="52298E62" w14:textId="77777777" w:rsidR="00E20C67" w:rsidRDefault="00E20C67" w:rsidP="000715AA">
            <w:pPr>
              <w:rPr>
                <w:rFonts w:ascii="Calibri Light" w:hAnsi="Calibri Light" w:cs="Calibri Light"/>
                <w:i/>
                <w:iCs/>
                <w:color w:val="000000" w:themeColor="text1"/>
                <w:sz w:val="18"/>
                <w:szCs w:val="18"/>
              </w:rPr>
            </w:pPr>
          </w:p>
          <w:p w14:paraId="5F509B18" w14:textId="2945CA8E" w:rsidR="00E20C67" w:rsidRPr="00C67BA6" w:rsidRDefault="00753CB1" w:rsidP="000715AA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New companies are particularly welcome</w:t>
            </w:r>
            <w:r w:rsidR="00E20C67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 xml:space="preserve">, but previous participation will not lead to exclusion, </w:t>
            </w:r>
            <w:proofErr w:type="gramStart"/>
            <w:r w:rsidR="00E20C67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provided that</w:t>
            </w:r>
            <w:proofErr w:type="gramEnd"/>
            <w:r w:rsidR="00E20C67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 xml:space="preserve"> it was not in the past </w:t>
            </w: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two</w:t>
            </w:r>
            <w:r w:rsidR="00E20C67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 xml:space="preserve"> editions of CIIF (2019, 2020)</w:t>
            </w:r>
          </w:p>
        </w:tc>
      </w:tr>
      <w:tr w:rsidR="000715AA" w:rsidRPr="00FB472D" w14:paraId="2E190ED7" w14:textId="77777777" w:rsidTr="00C67BA6">
        <w:trPr>
          <w:trHeight w:val="1508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F13A6C" w14:textId="53B5B6C4" w:rsidR="000715AA" w:rsidRPr="00FB472D" w:rsidRDefault="000715AA" w:rsidP="000715A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Please introduce what specific products/content you </w:t>
            </w:r>
            <w:r w:rsid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will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showcase during </w:t>
            </w:r>
            <w:r w:rsidR="00FB472D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CIIF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5B214A" w14:textId="69EE181D" w:rsidR="000715AA" w:rsidRPr="00C67BA6" w:rsidRDefault="00C67BA6" w:rsidP="000715AA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Please be as detailed as possible</w:t>
            </w:r>
          </w:p>
        </w:tc>
      </w:tr>
      <w:tr w:rsidR="00C67BA6" w:rsidRPr="00FB472D" w14:paraId="569A0EB0" w14:textId="77777777" w:rsidTr="00C67BA6">
        <w:trPr>
          <w:trHeight w:val="836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32D8C7" w14:textId="2FFF363E" w:rsidR="00C67BA6" w:rsidRPr="00FB472D" w:rsidRDefault="00C67BA6" w:rsidP="000715AA">
            <w:pP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lastRenderedPageBreak/>
              <w:t xml:space="preserve">Do you intend to </w:t>
            </w:r>
            <w:proofErr w:type="spellStart"/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organise</w:t>
            </w:r>
            <w:proofErr w:type="spellEnd"/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additional events within the EU SME Pavilion?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B33F8E" w14:textId="2A79B594" w:rsidR="00C67BA6" w:rsidRPr="00C67BA6" w:rsidRDefault="00C67BA6" w:rsidP="000715AA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If yes, please specify</w:t>
            </w:r>
          </w:p>
        </w:tc>
      </w:tr>
      <w:tr w:rsidR="00950A4D" w:rsidRPr="00FB472D" w14:paraId="15691E51" w14:textId="77777777" w:rsidTr="00C67BA6">
        <w:trPr>
          <w:trHeight w:val="836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AD1AB8" w14:textId="5080FD3B" w:rsidR="00950A4D" w:rsidRDefault="00950A4D" w:rsidP="000715AA">
            <w:pP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Have you informed your country’s representation in China about your application? (e.g. embassy/chamber of commerce).</w:t>
            </w:r>
          </w:p>
        </w:tc>
        <w:tc>
          <w:tcPr>
            <w:tcW w:w="7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E6FC49" w14:textId="4D5BEF56" w:rsidR="00950A4D" w:rsidRDefault="00D27213" w:rsidP="000715AA">
            <w:pPr>
              <w:rPr>
                <w:rFonts w:ascii="Calibri Light" w:hAnsi="Calibri Light" w:cs="Calibri Light"/>
                <w:i/>
                <w:iCs/>
                <w:sz w:val="18"/>
                <w:szCs w:val="18"/>
              </w:rPr>
            </w:pPr>
            <w:r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>We encourage you to do so, to increase visibility and</w:t>
            </w:r>
            <w:r w:rsidR="00950A4D">
              <w:rPr>
                <w:rFonts w:ascii="Calibri Light" w:hAnsi="Calibri Light" w:cs="Calibri Light"/>
                <w:i/>
                <w:iCs/>
                <w:sz w:val="18"/>
                <w:szCs w:val="18"/>
              </w:rPr>
              <w:t xml:space="preserve"> effectiveness</w:t>
            </w:r>
          </w:p>
        </w:tc>
      </w:tr>
      <w:tr w:rsidR="000715AA" w:rsidRPr="00FB472D" w14:paraId="4E829BCD" w14:textId="77777777" w:rsidTr="00FB472D">
        <w:trPr>
          <w:trHeight w:val="180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5B2AB8" w14:textId="2491AD4C" w:rsidR="000715AA" w:rsidRPr="001A7AF6" w:rsidRDefault="000715AA" w:rsidP="000715AA">
            <w:pPr>
              <w:jc w:val="center"/>
              <w:rPr>
                <w:rFonts w:ascii="Calibri Light" w:hAnsi="Calibri Light" w:cs="Calibri Light"/>
              </w:rPr>
            </w:pPr>
            <w:r w:rsidRPr="00FB472D">
              <w:rPr>
                <w:rFonts w:ascii="Calibri Light" w:hAnsi="Calibri Light" w:cs="Calibri Light"/>
                <w:b/>
                <w:bCs/>
                <w:color w:val="000000"/>
              </w:rPr>
              <w:t xml:space="preserve">Preferred 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</w:rPr>
              <w:t>b</w:t>
            </w:r>
            <w:r w:rsidRPr="00FB472D">
              <w:rPr>
                <w:rFonts w:ascii="Calibri Light" w:hAnsi="Calibri Light" w:cs="Calibri Light"/>
                <w:b/>
                <w:bCs/>
                <w:color w:val="000000"/>
              </w:rPr>
              <w:t>ooth</w:t>
            </w:r>
            <w:r w:rsidR="001A7AF6">
              <w:rPr>
                <w:rFonts w:ascii="Calibri Light" w:hAnsi="Calibri Light" w:cs="Calibri Light"/>
                <w:b/>
                <w:bCs/>
                <w:color w:val="000000"/>
              </w:rPr>
              <w:t xml:space="preserve"> size</w:t>
            </w:r>
          </w:p>
        </w:tc>
      </w:tr>
      <w:tr w:rsidR="000715AA" w:rsidRPr="00FB472D" w14:paraId="665169EB" w14:textId="77777777" w:rsidTr="00FB472D">
        <w:trPr>
          <w:trHeight w:val="1003"/>
        </w:trPr>
        <w:tc>
          <w:tcPr>
            <w:tcW w:w="977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EE904A" w14:textId="10E73D55" w:rsidR="000715AA" w:rsidRPr="004726D3" w:rsidRDefault="000477F8" w:rsidP="004726D3">
            <w:pPr>
              <w:spacing w:after="60"/>
              <w:rPr>
                <w:rFonts w:ascii="Calibri Light" w:hAnsi="Calibri Light" w:cs="Calibri Light"/>
                <w:sz w:val="28"/>
                <w:szCs w:val="28"/>
              </w:rPr>
            </w:pPr>
            <w:sdt>
              <w:sdtPr>
                <w:rPr>
                  <w:sz w:val="20"/>
                  <w:szCs w:val="20"/>
                </w:rPr>
                <w:id w:val="-57759168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 m²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FB472D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</w:t>
            </w:r>
          </w:p>
          <w:p w14:paraId="552235DB" w14:textId="2D766ABB" w:rsidR="000715AA" w:rsidRPr="004726D3" w:rsidRDefault="000477F8" w:rsidP="004726D3">
            <w:pPr>
              <w:spacing w:after="60"/>
              <w:rPr>
                <w:rFonts w:ascii="Calibri Light" w:hAnsi="Calibri Light" w:cs="Calibri Light"/>
                <w:sz w:val="28"/>
                <w:szCs w:val="28"/>
              </w:rPr>
            </w:pPr>
            <w:sdt>
              <w:sdtPr>
                <w:rPr>
                  <w:sz w:val="20"/>
                  <w:szCs w:val="20"/>
                </w:rPr>
                <w:id w:val="4882930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24 m²</w:t>
            </w:r>
            <w:r w:rsidR="00FB472D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</w:t>
            </w:r>
          </w:p>
          <w:p w14:paraId="1C78FDA2" w14:textId="5B593726" w:rsidR="000715AA" w:rsidRPr="004726D3" w:rsidRDefault="000477F8" w:rsidP="004726D3">
            <w:pPr>
              <w:spacing w:after="60"/>
              <w:rPr>
                <w:rFonts w:ascii="Calibri Light" w:hAnsi="Calibri Light" w:cs="Calibri Light"/>
                <w:sz w:val="28"/>
                <w:szCs w:val="28"/>
              </w:rPr>
            </w:pPr>
            <w:sdt>
              <w:sdtPr>
                <w:rPr>
                  <w:sz w:val="20"/>
                  <w:szCs w:val="20"/>
                </w:rPr>
                <w:id w:val="-8384140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F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lexible</w:t>
            </w:r>
            <w:r w:rsidR="00FB472D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</w:t>
            </w:r>
            <w:r w:rsidR="00FB472D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  <w:p w14:paraId="27A7AAD5" w14:textId="01A82FA6" w:rsidR="000715AA" w:rsidRPr="00FB472D" w:rsidRDefault="000477F8" w:rsidP="004726D3">
            <w:pPr>
              <w:spacing w:after="60"/>
              <w:rPr>
                <w:rFonts w:ascii="Calibri Light" w:hAnsi="Calibri Light" w:cs="Calibri Light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915232181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1A7AF6" w:rsidRPr="004726D3">
                  <w:rPr>
                    <w:sz w:val="20"/>
                    <w:szCs w:val="20"/>
                  </w:rPr>
                  <w:sym w:font="Wingdings" w:char="F0A8"/>
                </w:r>
              </w:sdtContent>
            </w:sdt>
            <w:r w:rsidR="001A7AF6" w:rsidRPr="004726D3">
              <w:rPr>
                <w:sz w:val="20"/>
                <w:szCs w:val="20"/>
              </w:rPr>
              <w:t xml:space="preserve"> </w:t>
            </w:r>
            <w:r w:rsidR="001A7AF6" w:rsidRPr="004726D3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O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ther extension (</w:t>
            </w:r>
            <w:r w:rsidR="000715AA" w:rsidRPr="004726D3">
              <w:rPr>
                <w:rFonts w:ascii="Calibri Light" w:hAnsi="Calibri Light" w:cs="Calibri Light"/>
                <w:color w:val="548DD4" w:themeColor="text2" w:themeTint="99"/>
                <w:sz w:val="20"/>
                <w:szCs w:val="20"/>
              </w:rPr>
              <w:t>please specify</w:t>
            </w:r>
            <w:r w:rsidR="000715AA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)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:   ______</w:t>
            </w:r>
            <w:r w:rsidR="00FB472D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__________________</w:t>
            </w:r>
            <w:r w:rsidR="00C10155" w:rsidRPr="004726D3">
              <w:rPr>
                <w:rFonts w:ascii="Calibri Light" w:hAnsi="Calibri Light" w:cs="Calibri Light"/>
                <w:color w:val="000000"/>
                <w:sz w:val="20"/>
                <w:szCs w:val="20"/>
              </w:rPr>
              <w:t>________</w:t>
            </w:r>
          </w:p>
        </w:tc>
      </w:tr>
    </w:tbl>
    <w:p w14:paraId="05D4F3B1" w14:textId="2F7899F5" w:rsidR="00C10155" w:rsidRDefault="00C10155" w:rsidP="00DC1F2E">
      <w:pPr>
        <w:pStyle w:val="Default"/>
        <w:spacing w:before="0"/>
        <w:ind w:right="758"/>
        <w:jc w:val="right"/>
        <w:rPr>
          <w:rFonts w:ascii="Calibri Light" w:eastAsiaTheme="minorEastAsia" w:hAnsi="Calibri Light" w:cs="Calibri Light"/>
          <w:sz w:val="22"/>
          <w:szCs w:val="22"/>
        </w:rPr>
      </w:pPr>
    </w:p>
    <w:p w14:paraId="40B71476" w14:textId="77777777" w:rsidR="00C67BA6" w:rsidRPr="001A7AF6" w:rsidRDefault="00C67BA6" w:rsidP="00DC1F2E">
      <w:pPr>
        <w:pStyle w:val="Default"/>
        <w:spacing w:before="0"/>
        <w:ind w:right="758"/>
        <w:jc w:val="right"/>
        <w:rPr>
          <w:rFonts w:ascii="Calibri Light" w:eastAsiaTheme="minorEastAsia" w:hAnsi="Calibri Light" w:cs="Calibri Light"/>
          <w:sz w:val="22"/>
          <w:szCs w:val="22"/>
        </w:rPr>
      </w:pPr>
    </w:p>
    <w:p w14:paraId="4C9C7541" w14:textId="4A98BF25" w:rsidR="00FF48B5" w:rsidRDefault="000715AA" w:rsidP="00E64543">
      <w:pPr>
        <w:pStyle w:val="Default"/>
        <w:spacing w:before="0" w:after="300"/>
        <w:ind w:left="720" w:right="278" w:hanging="360"/>
        <w:jc w:val="center"/>
        <w:rPr>
          <w:rFonts w:ascii="Calibri Light" w:eastAsiaTheme="minorEastAsia" w:hAnsi="Calibri Light" w:cs="Calibri Light"/>
          <w:sz w:val="26"/>
          <w:szCs w:val="26"/>
        </w:rPr>
      </w:pPr>
      <w:r w:rsidRPr="001A7AF6">
        <w:rPr>
          <w:rFonts w:ascii="Calibri Light" w:eastAsiaTheme="minorEastAsia" w:hAnsi="Calibri Light" w:cs="Calibri Light"/>
          <w:sz w:val="26"/>
          <w:szCs w:val="26"/>
        </w:rPr>
        <w:t>Application Company Stamp:</w:t>
      </w:r>
    </w:p>
    <w:p w14:paraId="60E9C4D5" w14:textId="77777777" w:rsidR="00C67BA6" w:rsidRPr="001A7AF6" w:rsidRDefault="00C67BA6" w:rsidP="00E64543">
      <w:pPr>
        <w:pStyle w:val="Default"/>
        <w:spacing w:before="0" w:after="300"/>
        <w:ind w:left="720" w:right="278" w:hanging="360"/>
        <w:jc w:val="center"/>
        <w:rPr>
          <w:rFonts w:ascii="Calibri Light" w:eastAsiaTheme="minorEastAsia" w:hAnsi="Calibri Light" w:cs="Calibri Light"/>
          <w:sz w:val="26"/>
          <w:szCs w:val="26"/>
        </w:rPr>
      </w:pPr>
    </w:p>
    <w:p w14:paraId="248EC10F" w14:textId="033109C8" w:rsidR="000715AA" w:rsidRDefault="000715AA" w:rsidP="00E64543">
      <w:pPr>
        <w:pStyle w:val="Default"/>
        <w:spacing w:before="0" w:after="300"/>
        <w:ind w:left="720" w:right="278" w:hanging="360"/>
        <w:jc w:val="center"/>
        <w:rPr>
          <w:rFonts w:ascii="Calibri Light" w:eastAsiaTheme="minorEastAsia" w:hAnsi="Calibri Light" w:cs="Calibri Light"/>
          <w:sz w:val="26"/>
          <w:szCs w:val="26"/>
        </w:rPr>
      </w:pPr>
      <w:r w:rsidRPr="001A7AF6">
        <w:rPr>
          <w:rFonts w:ascii="Calibri Light" w:eastAsiaTheme="minorEastAsia" w:hAnsi="Calibri Light" w:cs="Calibri Light"/>
          <w:sz w:val="26"/>
          <w:szCs w:val="26"/>
        </w:rPr>
        <w:t xml:space="preserve">          Legal Person Signature:</w:t>
      </w:r>
    </w:p>
    <w:p w14:paraId="0B50EE70" w14:textId="77777777" w:rsidR="00C67BA6" w:rsidRPr="001A7AF6" w:rsidRDefault="00C67BA6" w:rsidP="00E64543">
      <w:pPr>
        <w:pStyle w:val="Default"/>
        <w:spacing w:before="0" w:after="300"/>
        <w:ind w:left="720" w:right="278" w:hanging="360"/>
        <w:jc w:val="center"/>
        <w:rPr>
          <w:rFonts w:ascii="Calibri Light" w:eastAsiaTheme="minorEastAsia" w:hAnsi="Calibri Light" w:cs="Calibri Light"/>
          <w:sz w:val="26"/>
          <w:szCs w:val="26"/>
        </w:rPr>
      </w:pPr>
    </w:p>
    <w:p w14:paraId="6C80F3D4" w14:textId="5DDF7071" w:rsidR="00416523" w:rsidRPr="001A7AF6" w:rsidRDefault="000715AA" w:rsidP="00FB472D">
      <w:pPr>
        <w:pStyle w:val="Default"/>
        <w:spacing w:before="0" w:after="120"/>
        <w:ind w:left="720" w:right="278" w:hanging="360"/>
        <w:jc w:val="center"/>
        <w:rPr>
          <w:rFonts w:ascii="Calibri Light" w:eastAsia="Helvetica" w:hAnsi="Calibri Light" w:cs="Calibri Light"/>
          <w:b/>
          <w:bCs/>
          <w:sz w:val="26"/>
          <w:szCs w:val="26"/>
        </w:rPr>
      </w:pPr>
      <w:r w:rsidRPr="001A7AF6">
        <w:rPr>
          <w:rFonts w:ascii="Calibri Light" w:eastAsiaTheme="minorEastAsia" w:hAnsi="Calibri Light" w:cs="Calibri Light"/>
          <w:sz w:val="26"/>
          <w:szCs w:val="26"/>
        </w:rPr>
        <w:t xml:space="preserve">                                          Date:</w:t>
      </w:r>
    </w:p>
    <w:sectPr w:rsidR="00416523" w:rsidRPr="001A7AF6" w:rsidSect="0038340E">
      <w:headerReference w:type="default" r:id="rId11"/>
      <w:footerReference w:type="default" r:id="rId12"/>
      <w:pgSz w:w="11907" w:h="16839" w:code="9"/>
      <w:pgMar w:top="1440" w:right="1080" w:bottom="1440" w:left="108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9A061" w14:textId="77777777" w:rsidR="000477F8" w:rsidRDefault="000477F8" w:rsidP="008E39E8">
      <w:r>
        <w:separator/>
      </w:r>
    </w:p>
  </w:endnote>
  <w:endnote w:type="continuationSeparator" w:id="0">
    <w:p w14:paraId="2EBB9153" w14:textId="77777777" w:rsidR="000477F8" w:rsidRDefault="000477F8" w:rsidP="008E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Medium">
    <w:altName w:val="HELVETICA NEUE MEDIUM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20"/>
      </w:rPr>
      <w:id w:val="1992898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6FC7BA" w14:textId="292DA894" w:rsidR="00554EF8" w:rsidRPr="00E86906" w:rsidRDefault="00554EF8" w:rsidP="00DA57E4">
        <w:pPr>
          <w:spacing w:before="60" w:line="160" w:lineRule="atLeast"/>
          <w:ind w:left="-900"/>
          <w:jc w:val="center"/>
          <w:rPr>
            <w:rFonts w:ascii="Arial" w:hAnsi="Arial" w:cs="Arial"/>
            <w:sz w:val="18"/>
            <w:szCs w:val="18"/>
          </w:rPr>
        </w:pPr>
        <w:r w:rsidRPr="00E86906">
          <w:rPr>
            <w:rFonts w:ascii="Arial" w:hAnsi="Arial" w:cs="Arial"/>
            <w:noProof/>
            <w:color w:val="000099"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 wp14:anchorId="2555F320" wp14:editId="3E555CE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-8255</wp:posOffset>
                  </wp:positionV>
                  <wp:extent cx="6734534" cy="0"/>
                  <wp:effectExtent l="0" t="0" r="9525" b="19050"/>
                  <wp:wrapNone/>
                  <wp:docPr id="9" name="Straight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3453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cex="http://schemas.microsoft.com/office/word/2018/wordml/cex" xmlns:w16="http://schemas.microsoft.com/office/word/2018/wordml" xmlns:w16sdtdh="http://schemas.microsoft.com/office/word/2020/wordml/sdtdatahash">
              <w:pict>
                <v:line w14:anchorId="1B19E917" id="Straight Connector 9" o:spid="_x0000_s1026" style="position:absolute;z-index:2516618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65pt" to="530.3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" strokecolor="#009">
                  <w10:wrap anchorx="margin"/>
                </v:line>
              </w:pict>
            </mc:Fallback>
          </mc:AlternateContent>
        </w:r>
        <w:r w:rsidRPr="00E86906">
          <w:rPr>
            <w:rFonts w:ascii="Arial" w:hAnsi="Arial" w:cs="Arial"/>
            <w:sz w:val="18"/>
            <w:szCs w:val="18"/>
          </w:rPr>
          <w:t xml:space="preserve">                      3-2-21, </w:t>
        </w:r>
        <w:proofErr w:type="spellStart"/>
        <w:r w:rsidRPr="00E86906">
          <w:rPr>
            <w:rFonts w:ascii="Arial" w:hAnsi="Arial" w:cs="Arial"/>
            <w:sz w:val="18"/>
            <w:szCs w:val="18"/>
          </w:rPr>
          <w:t>Sanlitun</w:t>
        </w:r>
        <w:proofErr w:type="spellEnd"/>
        <w:r w:rsidRPr="00E86906">
          <w:rPr>
            <w:rFonts w:ascii="Arial" w:hAnsi="Arial" w:cs="Arial"/>
            <w:sz w:val="18"/>
            <w:szCs w:val="18"/>
          </w:rPr>
          <w:t xml:space="preserve"> Diplomatic Compound, No. 1 </w:t>
        </w:r>
        <w:proofErr w:type="spellStart"/>
        <w:r w:rsidRPr="00E86906">
          <w:rPr>
            <w:rFonts w:ascii="Arial" w:hAnsi="Arial" w:cs="Arial"/>
            <w:sz w:val="18"/>
            <w:szCs w:val="18"/>
          </w:rPr>
          <w:t>Gongti</w:t>
        </w:r>
        <w:proofErr w:type="spellEnd"/>
        <w:r w:rsidRPr="00E86906">
          <w:rPr>
            <w:rFonts w:ascii="Arial" w:hAnsi="Arial" w:cs="Arial"/>
            <w:sz w:val="18"/>
            <w:szCs w:val="18"/>
          </w:rPr>
          <w:t xml:space="preserve"> North Rd., Chaoyang District 100125, Beijing, P.R.C.</w:t>
        </w:r>
      </w:p>
      <w:p w14:paraId="644DFB57" w14:textId="057C8C8B" w:rsidR="00554EF8" w:rsidRPr="00E86906" w:rsidRDefault="00554EF8" w:rsidP="00DA57E4">
        <w:pPr>
          <w:spacing w:before="60" w:line="160" w:lineRule="atLeast"/>
          <w:ind w:left="-900" w:right="-1054"/>
          <w:jc w:val="center"/>
          <w:rPr>
            <w:rFonts w:ascii="Arial" w:hAnsi="Arial" w:cs="Arial"/>
            <w:sz w:val="18"/>
            <w:szCs w:val="18"/>
          </w:rPr>
        </w:pPr>
        <w:r w:rsidRPr="00E86906">
          <w:rPr>
            <w:rFonts w:ascii="Arial" w:hAnsi="Arial" w:cs="Arial"/>
            <w:sz w:val="18"/>
            <w:szCs w:val="18"/>
          </w:rPr>
          <w:t xml:space="preserve">Tel: +86 (0) 10 85236098 | Email: </w:t>
        </w:r>
        <w:hyperlink r:id="rId1" w:history="1">
          <w:r w:rsidRPr="00E86906">
            <w:rPr>
              <w:rStyle w:val="Collegamentoipertestuale"/>
              <w:rFonts w:ascii="Arial" w:hAnsi="Arial" w:cs="Arial"/>
              <w:color w:val="auto"/>
              <w:sz w:val="18"/>
              <w:szCs w:val="18"/>
            </w:rPr>
            <w:t>info@eusmecentre.org.cn</w:t>
          </w:r>
        </w:hyperlink>
      </w:p>
      <w:p w14:paraId="1EB03178" w14:textId="77777777" w:rsidR="00554EF8" w:rsidRPr="00E86906" w:rsidRDefault="000477F8" w:rsidP="00DA57E4">
        <w:pPr>
          <w:spacing w:before="60" w:line="160" w:lineRule="atLeast"/>
          <w:ind w:left="-900" w:right="-1054"/>
          <w:jc w:val="center"/>
          <w:rPr>
            <w:rStyle w:val="Collegamentoipertestuale"/>
            <w:rFonts w:ascii="Arial" w:hAnsi="Arial" w:cs="Arial"/>
            <w:color w:val="auto"/>
            <w:sz w:val="18"/>
            <w:szCs w:val="18"/>
          </w:rPr>
        </w:pPr>
        <w:hyperlink r:id="rId2" w:history="1">
          <w:r w:rsidR="00554EF8" w:rsidRPr="00E86906">
            <w:rPr>
              <w:rStyle w:val="Collegamentoipertestuale"/>
              <w:rFonts w:ascii="Arial" w:hAnsi="Arial" w:cs="Arial"/>
              <w:color w:val="auto"/>
              <w:sz w:val="18"/>
              <w:szCs w:val="18"/>
            </w:rPr>
            <w:t>www.eusmecentre.org.cn</w:t>
          </w:r>
        </w:hyperlink>
      </w:p>
      <w:p w14:paraId="68667B8B" w14:textId="2896C048" w:rsidR="00554EF8" w:rsidRPr="00BF3C68" w:rsidRDefault="00554EF8" w:rsidP="00DA57E4">
        <w:pPr>
          <w:pStyle w:val="Pidipagina"/>
          <w:spacing w:before="60" w:line="160" w:lineRule="atLeast"/>
          <w:jc w:val="center"/>
          <w:rPr>
            <w:rFonts w:eastAsia="SimSun"/>
            <w:sz w:val="18"/>
            <w:szCs w:val="18"/>
          </w:rPr>
        </w:pPr>
        <w:bookmarkStart w:id="2" w:name="OLE_LINK3"/>
        <w:bookmarkStart w:id="3" w:name="OLE_LINK4"/>
        <w:r w:rsidRPr="00BF3C68">
          <w:rPr>
            <w:rFonts w:eastAsia="SimSun"/>
            <w:noProof/>
            <w:sz w:val="18"/>
            <w:szCs w:val="18"/>
          </w:rPr>
          <w:drawing>
            <wp:inline distT="0" distB="0" distL="0" distR="0" wp14:anchorId="1D114F22" wp14:editId="15513E27">
              <wp:extent cx="507600" cy="360000"/>
              <wp:effectExtent l="0" t="0" r="6985" b="2540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76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F3C68">
          <w:rPr>
            <w:sz w:val="18"/>
            <w:szCs w:val="18"/>
          </w:rPr>
          <w:t xml:space="preserve"> </w:t>
        </w:r>
        <w:r w:rsidRPr="00A47A77">
          <w:rPr>
            <w:rFonts w:ascii="Arial" w:eastAsia="SimSun" w:hAnsi="Arial" w:cs="Arial"/>
            <w:sz w:val="18"/>
            <w:szCs w:val="18"/>
          </w:rPr>
          <w:t>A project funded by the European Union</w:t>
        </w:r>
      </w:p>
      <w:p w14:paraId="3E9E711E" w14:textId="77777777" w:rsidR="00554EF8" w:rsidRPr="00A1500B" w:rsidRDefault="000477F8" w:rsidP="00A1500B">
        <w:pPr>
          <w:pStyle w:val="Pidipagina"/>
          <w:ind w:right="100"/>
          <w:jc w:val="right"/>
          <w:rPr>
            <w:rFonts w:ascii="Arial" w:hAnsi="Arial" w:cs="Arial"/>
            <w:noProof/>
            <w:sz w:val="20"/>
            <w:szCs w:val="20"/>
          </w:rPr>
        </w:pPr>
      </w:p>
    </w:sdtContent>
  </w:sdt>
  <w:bookmarkEnd w:id="3" w:displacedByCustomXml="prev"/>
  <w:bookmarkEnd w:id="2" w:displacedByCustomXml="prev"/>
  <w:p w14:paraId="5F665BC5" w14:textId="77777777" w:rsidR="00554EF8" w:rsidRPr="00A1500B" w:rsidRDefault="00554EF8">
    <w:pPr>
      <w:pStyle w:val="Pidipa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25066" w14:textId="77777777" w:rsidR="000477F8" w:rsidRDefault="000477F8" w:rsidP="008E39E8">
      <w:bookmarkStart w:id="0" w:name="_Hlk54362461"/>
      <w:bookmarkEnd w:id="0"/>
      <w:r>
        <w:separator/>
      </w:r>
    </w:p>
  </w:footnote>
  <w:footnote w:type="continuationSeparator" w:id="0">
    <w:p w14:paraId="12F0F6C5" w14:textId="77777777" w:rsidR="000477F8" w:rsidRDefault="000477F8" w:rsidP="008E3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08EB9" w14:textId="1EA491F3" w:rsidR="00554EF8" w:rsidRPr="0066677F" w:rsidRDefault="00D24979" w:rsidP="008D7D28">
    <w:pPr>
      <w:tabs>
        <w:tab w:val="center" w:pos="4153"/>
        <w:tab w:val="right" w:pos="8306"/>
      </w:tabs>
      <w:ind w:left="90"/>
      <w:rPr>
        <w:rFonts w:ascii="Calibri" w:hAnsi="Calibri"/>
        <w:noProof/>
        <w:color w:val="000099"/>
      </w:rPr>
    </w:pPr>
    <w:r>
      <w:rPr>
        <w:rFonts w:ascii="Calibri" w:hAnsi="Calibri"/>
        <w:noProof/>
        <w:color w:val="000099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2A7FCC2E" wp14:editId="4930AC01">
              <wp:simplePos x="0" y="0"/>
              <wp:positionH relativeFrom="column">
                <wp:posOffset>-438150</wp:posOffset>
              </wp:positionH>
              <wp:positionV relativeFrom="paragraph">
                <wp:posOffset>-19050</wp:posOffset>
              </wp:positionV>
              <wp:extent cx="6734534" cy="603250"/>
              <wp:effectExtent l="0" t="0" r="28575" b="2540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534" cy="603250"/>
                        <a:chOff x="0" y="0"/>
                        <a:chExt cx="6734534" cy="603250"/>
                      </a:xfrm>
                    </wpg:grpSpPr>
                    <wpg:grpSp>
                      <wpg:cNvPr id="8" name="Group 8"/>
                      <wpg:cNvGrpSpPr/>
                      <wpg:grpSpPr>
                        <a:xfrm>
                          <a:off x="0" y="165100"/>
                          <a:ext cx="6734534" cy="438150"/>
                          <a:chOff x="0" y="0"/>
                          <a:chExt cx="6734534" cy="438150"/>
                        </a:xfrm>
                      </wpg:grpSpPr>
                      <wps:wsp>
                        <wps:cNvPr id="10" name="Straight Connector 10"/>
                        <wps:cNvCnPr/>
                        <wps:spPr>
                          <a:xfrm>
                            <a:off x="0" y="438150"/>
                            <a:ext cx="673453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1530350" y="0"/>
                            <a:ext cx="5086985" cy="294005"/>
                            <a:chOff x="0" y="0"/>
                            <a:chExt cx="5086985" cy="29400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4850" y="63500"/>
                              <a:ext cx="137541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63500"/>
                              <a:ext cx="714375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2650" y="0"/>
                              <a:ext cx="706120" cy="29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500"/>
                              <a:ext cx="1134110" cy="184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7500" y="31750"/>
                              <a:ext cx="959485" cy="259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800" y="0"/>
                          <a:ext cx="101219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7576F31E" id="Group 11" o:spid="_x0000_s1026" style="position:absolute;margin-left:-34.5pt;margin-top:-1.5pt;width:530.3pt;height:47.5pt;z-index:251663872" coordsize="67345,603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AAK/IAA&#10;ACcQAAr8gAAAJxBXaW5kb3dzIFBob3RvIEVkaXRvciAxMC4wLjEwMDExLjE2Mzg0ADIwMjA6MTA6&#10;MDYgMTc6MjE6MDYAAASgAQADAAAAAQABAACgAgAEAAAAAQAABPmgAwAEAAAAAQAAAjzqHAAHAAAI&#10;DAAACSw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Ug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IAAAAAQACAEgAAAABAAI4QklN&#10;BCYAAAAAAA4AAAAAAAAAAAAAP4AAADhCSU0D8gAAAAAACgAA////////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I8&#10;AAAAAFJnaHRsb25nAAAE+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Bc4QklNBAwAAAAAFW8AAAABAAAAoAAAAEgAAAHgAACHAAAAFVMAGAAB/9j/7QAMQWRv&#10;YmVfQ00AAf/uAA5BZG9iZQBkgAAAAAH/2wCEAAwICAgJCAwJCQwRCwoLERUPDAwPFRgTExUTExgR&#10;DAwMDAwMEQwMDAwMDAwMDAwMDAwMDAwMDAwMDAwMDAwMDAwBDQsLDQ4NEA4OEBQODg4UFA4ODg4U&#10;EQwMDAwMEREMDAwMDAwRDAwMDAwMDAwMDAwMDAwMDAwMDAwMDAwMDAwMDP/AABEIAE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AJ4C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">
              <v:group id="Group 8" o:spid="_x0000_s1027" style="position:absolute;top:1651;width:67345;height:4381" coordsize="67345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line id="Straight Connector 10" o:spid="_x0000_s1028" style="position:absolute;visibility:visible;mso-wrap-style:square" from="0,4381" to="67345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" strokecolor="#009"/>
                <v:group id="Group 7" o:spid="_x0000_s1029" style="position:absolute;left:15303;width:50870;height:2940" coordsize="50869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0" type="#_x0000_t75" style="position:absolute;left:19748;top:635;width:13754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">
                    <v:imagedata r:id="rId7" o:title=""/>
                  </v:shape>
                  <v:shape id="Picture 3" o:spid="_x0000_s1031" type="#_x0000_t75" style="position:absolute;left:12192;top:635;width:714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">
                    <v:imagedata r:id="rId8" o:title=""/>
                  </v:shape>
                  <v:shape id="Picture 5" o:spid="_x0000_s1032" type="#_x0000_t75" style="position:absolute;left:34226;width:7061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">
                    <v:imagedata r:id="rId9" o:title=""/>
                  </v:shape>
                  <v:shape id="Picture 2" o:spid="_x0000_s1033" type="#_x0000_t75" style="position:absolute;top:635;width:11341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">
                    <v:imagedata r:id="rId10" o:title=""/>
                  </v:shape>
                  <v:shape id="Picture 6" o:spid="_x0000_s1034" type="#_x0000_t75" style="position:absolute;left:41275;top:317;width:9594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">
                    <v:imagedata r:id="rId11" o:title=""/>
                  </v:shape>
                </v:group>
              </v:group>
              <v:shape id="Picture 1" o:spid="_x0000_s1035" type="#_x0000_t75" style="position:absolute;left:4318;width:10121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">
                <v:imagedata r:id="rId12" o:title=""/>
              </v:shape>
            </v:group>
          </w:pict>
        </mc:Fallback>
      </mc:AlternateContent>
    </w:r>
  </w:p>
  <w:p w14:paraId="7CD2A1CE" w14:textId="7B743677" w:rsidR="00554EF8" w:rsidRDefault="00554EF8" w:rsidP="008E39E8">
    <w:pPr>
      <w:pStyle w:val="Intestazione"/>
      <w:ind w:left="-8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55783"/>
    <w:multiLevelType w:val="hybridMultilevel"/>
    <w:tmpl w:val="F80A3318"/>
    <w:lvl w:ilvl="0" w:tplc="739C9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4A1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EE6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C28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4E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D05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FCE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389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183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6EE6BD4"/>
    <w:multiLevelType w:val="hybridMultilevel"/>
    <w:tmpl w:val="3618B8E0"/>
    <w:lvl w:ilvl="0" w:tplc="22963C6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0B4334"/>
    <w:multiLevelType w:val="hybridMultilevel"/>
    <w:tmpl w:val="09905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2455B5"/>
    <w:multiLevelType w:val="multilevel"/>
    <w:tmpl w:val="7C26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CE2A8D"/>
    <w:multiLevelType w:val="hybridMultilevel"/>
    <w:tmpl w:val="506A44B8"/>
    <w:lvl w:ilvl="0" w:tplc="B066C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386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24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80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42A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666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68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F2B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A9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97"/>
    <w:rsid w:val="000004E0"/>
    <w:rsid w:val="0001573C"/>
    <w:rsid w:val="00034893"/>
    <w:rsid w:val="00037141"/>
    <w:rsid w:val="00043357"/>
    <w:rsid w:val="000477F8"/>
    <w:rsid w:val="00057FB9"/>
    <w:rsid w:val="00062ADE"/>
    <w:rsid w:val="0006404F"/>
    <w:rsid w:val="000646D0"/>
    <w:rsid w:val="000715AA"/>
    <w:rsid w:val="00071E06"/>
    <w:rsid w:val="00073905"/>
    <w:rsid w:val="000902C5"/>
    <w:rsid w:val="00093EBF"/>
    <w:rsid w:val="00095B9D"/>
    <w:rsid w:val="000B13A5"/>
    <w:rsid w:val="000B1594"/>
    <w:rsid w:val="000C0F7D"/>
    <w:rsid w:val="000E090D"/>
    <w:rsid w:val="000E1450"/>
    <w:rsid w:val="001050CC"/>
    <w:rsid w:val="00126841"/>
    <w:rsid w:val="001436F2"/>
    <w:rsid w:val="001470DF"/>
    <w:rsid w:val="0015669B"/>
    <w:rsid w:val="00163040"/>
    <w:rsid w:val="0017442B"/>
    <w:rsid w:val="001806D5"/>
    <w:rsid w:val="0018220C"/>
    <w:rsid w:val="00192653"/>
    <w:rsid w:val="00197FBF"/>
    <w:rsid w:val="001A0FC1"/>
    <w:rsid w:val="001A1DF3"/>
    <w:rsid w:val="001A6103"/>
    <w:rsid w:val="001A7AF6"/>
    <w:rsid w:val="001D5930"/>
    <w:rsid w:val="001E2D24"/>
    <w:rsid w:val="001F3311"/>
    <w:rsid w:val="001F5A41"/>
    <w:rsid w:val="0020117B"/>
    <w:rsid w:val="00213E12"/>
    <w:rsid w:val="00215FC3"/>
    <w:rsid w:val="002308EA"/>
    <w:rsid w:val="00234C44"/>
    <w:rsid w:val="0023755F"/>
    <w:rsid w:val="002426B0"/>
    <w:rsid w:val="0026401E"/>
    <w:rsid w:val="002731EE"/>
    <w:rsid w:val="00295809"/>
    <w:rsid w:val="002B122F"/>
    <w:rsid w:val="002B3215"/>
    <w:rsid w:val="002B6204"/>
    <w:rsid w:val="002C0F04"/>
    <w:rsid w:val="002C6D58"/>
    <w:rsid w:val="00301199"/>
    <w:rsid w:val="00301246"/>
    <w:rsid w:val="003139BB"/>
    <w:rsid w:val="003356E0"/>
    <w:rsid w:val="00342177"/>
    <w:rsid w:val="0035231F"/>
    <w:rsid w:val="0036310D"/>
    <w:rsid w:val="0036617C"/>
    <w:rsid w:val="0037621D"/>
    <w:rsid w:val="0038340E"/>
    <w:rsid w:val="003A4DDD"/>
    <w:rsid w:val="003B730F"/>
    <w:rsid w:val="003D2AE5"/>
    <w:rsid w:val="003D74F7"/>
    <w:rsid w:val="003E4281"/>
    <w:rsid w:val="003E47C3"/>
    <w:rsid w:val="003F0057"/>
    <w:rsid w:val="00403E7C"/>
    <w:rsid w:val="0041290A"/>
    <w:rsid w:val="00416523"/>
    <w:rsid w:val="00436E15"/>
    <w:rsid w:val="0043794E"/>
    <w:rsid w:val="00440B1E"/>
    <w:rsid w:val="00460996"/>
    <w:rsid w:val="00461777"/>
    <w:rsid w:val="004726D3"/>
    <w:rsid w:val="00483A6C"/>
    <w:rsid w:val="004A1051"/>
    <w:rsid w:val="004B779C"/>
    <w:rsid w:val="004D15A1"/>
    <w:rsid w:val="004F5AC2"/>
    <w:rsid w:val="0051044B"/>
    <w:rsid w:val="005114AC"/>
    <w:rsid w:val="0052335F"/>
    <w:rsid w:val="00524A5E"/>
    <w:rsid w:val="00524B4F"/>
    <w:rsid w:val="00546E1C"/>
    <w:rsid w:val="00554EF8"/>
    <w:rsid w:val="00561473"/>
    <w:rsid w:val="005716E5"/>
    <w:rsid w:val="00572677"/>
    <w:rsid w:val="005A177D"/>
    <w:rsid w:val="005C4850"/>
    <w:rsid w:val="005D0B5A"/>
    <w:rsid w:val="005D2D65"/>
    <w:rsid w:val="005D3905"/>
    <w:rsid w:val="005F0A3F"/>
    <w:rsid w:val="005F4430"/>
    <w:rsid w:val="0061107C"/>
    <w:rsid w:val="0061108F"/>
    <w:rsid w:val="006117EB"/>
    <w:rsid w:val="0062426A"/>
    <w:rsid w:val="00640280"/>
    <w:rsid w:val="0064281C"/>
    <w:rsid w:val="00647D40"/>
    <w:rsid w:val="00654A39"/>
    <w:rsid w:val="006554DE"/>
    <w:rsid w:val="006569A8"/>
    <w:rsid w:val="00660E83"/>
    <w:rsid w:val="00664A15"/>
    <w:rsid w:val="006674C2"/>
    <w:rsid w:val="00671D7D"/>
    <w:rsid w:val="00673A1A"/>
    <w:rsid w:val="006753A3"/>
    <w:rsid w:val="006822CB"/>
    <w:rsid w:val="0068310A"/>
    <w:rsid w:val="006A45B4"/>
    <w:rsid w:val="006C1A13"/>
    <w:rsid w:val="006C6666"/>
    <w:rsid w:val="006D21F1"/>
    <w:rsid w:val="006E1531"/>
    <w:rsid w:val="006E1B24"/>
    <w:rsid w:val="0070128D"/>
    <w:rsid w:val="00706263"/>
    <w:rsid w:val="007075BE"/>
    <w:rsid w:val="00716541"/>
    <w:rsid w:val="007215F2"/>
    <w:rsid w:val="0072633A"/>
    <w:rsid w:val="00734A7A"/>
    <w:rsid w:val="00750070"/>
    <w:rsid w:val="00751485"/>
    <w:rsid w:val="00753CB1"/>
    <w:rsid w:val="0076221D"/>
    <w:rsid w:val="00773D45"/>
    <w:rsid w:val="00794806"/>
    <w:rsid w:val="007B46EB"/>
    <w:rsid w:val="007C1C72"/>
    <w:rsid w:val="007C7C62"/>
    <w:rsid w:val="007F5682"/>
    <w:rsid w:val="007F798A"/>
    <w:rsid w:val="00831A5E"/>
    <w:rsid w:val="008403F3"/>
    <w:rsid w:val="00842D79"/>
    <w:rsid w:val="00844C67"/>
    <w:rsid w:val="00850ADD"/>
    <w:rsid w:val="00850B6F"/>
    <w:rsid w:val="0085136D"/>
    <w:rsid w:val="00871D8F"/>
    <w:rsid w:val="008737F9"/>
    <w:rsid w:val="0087616B"/>
    <w:rsid w:val="00883741"/>
    <w:rsid w:val="00885F58"/>
    <w:rsid w:val="008A136A"/>
    <w:rsid w:val="008A7468"/>
    <w:rsid w:val="008C5505"/>
    <w:rsid w:val="008D47FD"/>
    <w:rsid w:val="008D6AED"/>
    <w:rsid w:val="008D7D28"/>
    <w:rsid w:val="008E39E8"/>
    <w:rsid w:val="008E4B6A"/>
    <w:rsid w:val="008F32B7"/>
    <w:rsid w:val="009076F9"/>
    <w:rsid w:val="00915BA2"/>
    <w:rsid w:val="00930F72"/>
    <w:rsid w:val="00937B5B"/>
    <w:rsid w:val="00944B0B"/>
    <w:rsid w:val="00950A4D"/>
    <w:rsid w:val="00964690"/>
    <w:rsid w:val="009809D5"/>
    <w:rsid w:val="00984BB5"/>
    <w:rsid w:val="0099268E"/>
    <w:rsid w:val="009A3BB4"/>
    <w:rsid w:val="009B41F6"/>
    <w:rsid w:val="009C4862"/>
    <w:rsid w:val="009D35C7"/>
    <w:rsid w:val="009E3DC8"/>
    <w:rsid w:val="009E52A5"/>
    <w:rsid w:val="009E6F38"/>
    <w:rsid w:val="009F73D2"/>
    <w:rsid w:val="00A05DF8"/>
    <w:rsid w:val="00A146F7"/>
    <w:rsid w:val="00A1500B"/>
    <w:rsid w:val="00A25A30"/>
    <w:rsid w:val="00A36963"/>
    <w:rsid w:val="00A40185"/>
    <w:rsid w:val="00A40E5C"/>
    <w:rsid w:val="00A469D8"/>
    <w:rsid w:val="00A47A77"/>
    <w:rsid w:val="00A501A6"/>
    <w:rsid w:val="00A5092D"/>
    <w:rsid w:val="00A6430A"/>
    <w:rsid w:val="00A67827"/>
    <w:rsid w:val="00A73032"/>
    <w:rsid w:val="00A84A5B"/>
    <w:rsid w:val="00A904BE"/>
    <w:rsid w:val="00A91A28"/>
    <w:rsid w:val="00A92645"/>
    <w:rsid w:val="00A96135"/>
    <w:rsid w:val="00AA04DD"/>
    <w:rsid w:val="00AB0079"/>
    <w:rsid w:val="00AB0B13"/>
    <w:rsid w:val="00AB0FCF"/>
    <w:rsid w:val="00AB71BD"/>
    <w:rsid w:val="00AB7A34"/>
    <w:rsid w:val="00AC4703"/>
    <w:rsid w:val="00AE021E"/>
    <w:rsid w:val="00AE4E00"/>
    <w:rsid w:val="00B04E41"/>
    <w:rsid w:val="00B1626D"/>
    <w:rsid w:val="00B43401"/>
    <w:rsid w:val="00B536BE"/>
    <w:rsid w:val="00B63072"/>
    <w:rsid w:val="00B755AB"/>
    <w:rsid w:val="00B817F1"/>
    <w:rsid w:val="00B8402F"/>
    <w:rsid w:val="00BB10F4"/>
    <w:rsid w:val="00BB1573"/>
    <w:rsid w:val="00BB1ABE"/>
    <w:rsid w:val="00BB60E4"/>
    <w:rsid w:val="00BC0FA4"/>
    <w:rsid w:val="00BC145F"/>
    <w:rsid w:val="00BC1BE1"/>
    <w:rsid w:val="00BD0AD8"/>
    <w:rsid w:val="00BE3EDD"/>
    <w:rsid w:val="00BE6279"/>
    <w:rsid w:val="00BE69C3"/>
    <w:rsid w:val="00BF2A57"/>
    <w:rsid w:val="00BF3C68"/>
    <w:rsid w:val="00BF4A94"/>
    <w:rsid w:val="00BF7147"/>
    <w:rsid w:val="00C10155"/>
    <w:rsid w:val="00C10175"/>
    <w:rsid w:val="00C14FAE"/>
    <w:rsid w:val="00C163C8"/>
    <w:rsid w:val="00C169B4"/>
    <w:rsid w:val="00C318E8"/>
    <w:rsid w:val="00C34636"/>
    <w:rsid w:val="00C43A70"/>
    <w:rsid w:val="00C54247"/>
    <w:rsid w:val="00C67BA6"/>
    <w:rsid w:val="00C710DA"/>
    <w:rsid w:val="00C84D9F"/>
    <w:rsid w:val="00C87C8A"/>
    <w:rsid w:val="00C90936"/>
    <w:rsid w:val="00CB00BB"/>
    <w:rsid w:val="00CB41B3"/>
    <w:rsid w:val="00CD15D7"/>
    <w:rsid w:val="00CD2B19"/>
    <w:rsid w:val="00CE6977"/>
    <w:rsid w:val="00CF257D"/>
    <w:rsid w:val="00CF3259"/>
    <w:rsid w:val="00CF3C24"/>
    <w:rsid w:val="00CF7225"/>
    <w:rsid w:val="00D04820"/>
    <w:rsid w:val="00D124EA"/>
    <w:rsid w:val="00D13FEC"/>
    <w:rsid w:val="00D20017"/>
    <w:rsid w:val="00D20A55"/>
    <w:rsid w:val="00D24979"/>
    <w:rsid w:val="00D27213"/>
    <w:rsid w:val="00D31951"/>
    <w:rsid w:val="00D463C2"/>
    <w:rsid w:val="00D50C20"/>
    <w:rsid w:val="00D7298E"/>
    <w:rsid w:val="00D81FC9"/>
    <w:rsid w:val="00D92B7A"/>
    <w:rsid w:val="00D94A78"/>
    <w:rsid w:val="00DA57E4"/>
    <w:rsid w:val="00DB5805"/>
    <w:rsid w:val="00DC1F2E"/>
    <w:rsid w:val="00DD50F2"/>
    <w:rsid w:val="00DD5BAB"/>
    <w:rsid w:val="00DD7702"/>
    <w:rsid w:val="00E12A23"/>
    <w:rsid w:val="00E12F39"/>
    <w:rsid w:val="00E20C67"/>
    <w:rsid w:val="00E2420C"/>
    <w:rsid w:val="00E24B29"/>
    <w:rsid w:val="00E25897"/>
    <w:rsid w:val="00E25D75"/>
    <w:rsid w:val="00E329AC"/>
    <w:rsid w:val="00E42294"/>
    <w:rsid w:val="00E52927"/>
    <w:rsid w:val="00E64141"/>
    <w:rsid w:val="00E64543"/>
    <w:rsid w:val="00E81C52"/>
    <w:rsid w:val="00E85AAD"/>
    <w:rsid w:val="00E86906"/>
    <w:rsid w:val="00E908EA"/>
    <w:rsid w:val="00EA4E3C"/>
    <w:rsid w:val="00EC57C6"/>
    <w:rsid w:val="00EC7155"/>
    <w:rsid w:val="00ED71EE"/>
    <w:rsid w:val="00F01C27"/>
    <w:rsid w:val="00F0341D"/>
    <w:rsid w:val="00F05CCC"/>
    <w:rsid w:val="00F12075"/>
    <w:rsid w:val="00F123EE"/>
    <w:rsid w:val="00F25405"/>
    <w:rsid w:val="00F31740"/>
    <w:rsid w:val="00F42560"/>
    <w:rsid w:val="00F5208D"/>
    <w:rsid w:val="00F5531C"/>
    <w:rsid w:val="00F87860"/>
    <w:rsid w:val="00F92B24"/>
    <w:rsid w:val="00F941AE"/>
    <w:rsid w:val="00FA02E2"/>
    <w:rsid w:val="00FA2553"/>
    <w:rsid w:val="00FB472D"/>
    <w:rsid w:val="00FC0438"/>
    <w:rsid w:val="00FC5A49"/>
    <w:rsid w:val="00FD7536"/>
    <w:rsid w:val="00FE1277"/>
    <w:rsid w:val="00FE769B"/>
    <w:rsid w:val="00FF2426"/>
    <w:rsid w:val="00FF348F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174878"/>
  <w15:docId w15:val="{504F5A54-380D-41D5-B6A6-E9F30E4E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3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9093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E39E8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39E8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8E39E8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39E8"/>
    <w:rPr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39E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39E8"/>
    <w:rPr>
      <w:rFonts w:ascii="Tahoma" w:hAnsi="Tahoma" w:cs="Tahoma"/>
      <w:sz w:val="16"/>
      <w:szCs w:val="16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A1500B"/>
    <w:rPr>
      <w:color w:val="0000FF" w:themeColor="hyperlink"/>
      <w:u w:val="single"/>
    </w:rPr>
  </w:style>
  <w:style w:type="paragraph" w:customStyle="1" w:styleId="Default">
    <w:name w:val="Default"/>
    <w:rsid w:val="00095B9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4">
    <w:name w:val="Table Style 4"/>
    <w:rsid w:val="00095B9D"/>
    <w:pPr>
      <w:keepLines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 Medium" w:eastAsia="Helvetica Neue Medium" w:hAnsi="Helvetica Neue Medium" w:cs="Helvetica Neue Medium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3">
    <w:name w:val="Table Style 3"/>
    <w:rsid w:val="00095B9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b/>
      <w:bCs/>
      <w:color w:val="FFFFFF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sid w:val="00095B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Revisione">
    <w:name w:val="Revision"/>
    <w:hidden/>
    <w:uiPriority w:val="99"/>
    <w:semiHidden/>
    <w:rsid w:val="00F941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0715A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071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84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33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6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4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88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7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3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0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5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4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7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7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4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8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5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2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0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2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4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1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74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98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2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1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4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2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3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5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81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1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2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84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3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2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4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9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28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6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4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47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7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88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8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6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9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4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0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6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6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5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59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8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38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881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99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0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0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87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30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6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7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08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803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24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8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1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0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7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9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0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6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7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7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39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1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3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47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60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2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00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5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6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9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7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8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80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4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7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4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72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1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5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2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09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7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8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2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1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0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7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9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0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23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1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4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1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9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2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09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9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364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007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8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6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9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1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3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1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3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6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5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74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5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4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2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2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40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2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7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36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76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9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08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3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5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0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3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9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7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9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0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7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06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3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3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4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6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53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0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44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65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9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6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0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9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3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69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9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0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5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8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5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0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5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33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9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4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3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2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5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60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2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38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7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8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8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2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5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7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9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2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1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8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1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3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7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5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04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3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5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2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97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20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3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2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4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115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08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23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5330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141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5290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3142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eusmecentre.org.cn/" TargetMode="External"/><Relationship Id="rId1" Type="http://schemas.openxmlformats.org/officeDocument/2006/relationships/hyperlink" Target="mailto:info@eusmecentre.org.cn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ise\Documents\Copy_server_communications\15%20Templates\06%20Word%20Files\09%20Template_EU%20SME%20Centre%20letterhea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9994C514B2B4594A009C0627C471D" ma:contentTypeVersion="2" ma:contentTypeDescription="Create a new document." ma:contentTypeScope="" ma:versionID="469d71f7518500318ff0295afa1c4f17">
  <xsd:schema xmlns:xsd="http://www.w3.org/2001/XMLSchema" xmlns:xs="http://www.w3.org/2001/XMLSchema" xmlns:p="http://schemas.microsoft.com/office/2006/metadata/properties" xmlns:ns2="87e4b460-b5e9-4543-a030-c8026c1e44da" targetNamespace="http://schemas.microsoft.com/office/2006/metadata/properties" ma:root="true" ma:fieldsID="39336a261a4ad44fea9784b3187d1e81" ns2:_="">
    <xsd:import namespace="87e4b460-b5e9-4543-a030-c8026c1e44d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4b460-b5e9-4543-a030-c8026c1e44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C8EA2-E54A-4515-B6D7-E36F7EA8C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e4b460-b5e9-4543-a030-c8026c1e44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70D978-A9DB-4E1A-B06A-8AE1B4BB08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2B169-C4EC-4A55-99D1-F99180226A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93A8F5-0267-498A-A8C0-960C24E55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09 Template_EU SME Centre letterhead doc</Template>
  <TotalTime>1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Gloria Della Patrona</cp:lastModifiedBy>
  <cp:revision>2</cp:revision>
  <cp:lastPrinted>2021-03-03T06:31:00Z</cp:lastPrinted>
  <dcterms:created xsi:type="dcterms:W3CDTF">2021-07-05T10:25:00Z</dcterms:created>
  <dcterms:modified xsi:type="dcterms:W3CDTF">2021-07-05T10:25:00Z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0x01010039B9994C514B2B4594A009C0627C471D</vt:lpwstr>
  </property>
</Properties>
</file>